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89447" w14:textId="77777777" w:rsidR="009E4127" w:rsidRDefault="00277727" w:rsidP="00277727">
      <w:pPr>
        <w:pStyle w:val="Heading1"/>
      </w:pPr>
      <w:r w:rsidRPr="00277727">
        <w:rPr>
          <w:b w:val="0"/>
        </w:rPr>
        <w:t>Getting</w:t>
      </w:r>
      <w:r>
        <w:t xml:space="preserve"> </w:t>
      </w:r>
      <w:r w:rsidRPr="004264D5">
        <w:rPr>
          <w:sz w:val="72"/>
        </w:rPr>
        <w:t>Ready</w:t>
      </w:r>
      <w:r>
        <w:t xml:space="preserve"> </w:t>
      </w:r>
      <w:r w:rsidRPr="00277727">
        <w:rPr>
          <w:b w:val="0"/>
        </w:rPr>
        <w:t>for</w:t>
      </w:r>
      <w:r>
        <w:t xml:space="preserve"> </w:t>
      </w:r>
      <w:r w:rsidRPr="00277727">
        <w:rPr>
          <w:sz w:val="96"/>
        </w:rPr>
        <w:t>School</w:t>
      </w:r>
    </w:p>
    <w:p w14:paraId="2A1D3113" w14:textId="77777777" w:rsidR="009E4127" w:rsidRPr="009E4127" w:rsidRDefault="00E4347C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2018062" wp14:editId="1EA701E0">
                <wp:simplePos x="0" y="0"/>
                <wp:positionH relativeFrom="column">
                  <wp:posOffset>69325</wp:posOffset>
                </wp:positionH>
                <wp:positionV relativeFrom="paragraph">
                  <wp:posOffset>189811</wp:posOffset>
                </wp:positionV>
                <wp:extent cx="5510254" cy="596348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254" cy="5963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43CC3" w14:textId="77777777" w:rsidR="00E4347C" w:rsidRDefault="00E4347C">
                            <w:r>
                              <w:t>It is nearly time to start school! Here are some things you can practise at home to help you get ready for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D2E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45pt;margin-top:14.95pt;width:433.9pt;height:46.9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" filled="f" stroked="f">
                <v:textbox>
                  <w:txbxContent>
                    <w:p w:rsidR="00E4347C" w:rsidRDefault="00E4347C">
                      <w:r>
                        <w:t>It is nearly time to start school! Here are some things you can practise at home to help you get ready for school.</w:t>
                      </w:r>
                    </w:p>
                  </w:txbxContent>
                </v:textbox>
              </v:shape>
            </w:pict>
          </mc:Fallback>
        </mc:AlternateContent>
      </w:r>
    </w:p>
    <w:p w14:paraId="3CF0721B" w14:textId="77777777" w:rsidR="009E4127" w:rsidRPr="009E4127" w:rsidRDefault="009E4127" w:rsidP="009E4127"/>
    <w:p w14:paraId="6F56453B" w14:textId="77777777" w:rsidR="009E4127" w:rsidRPr="009E4127" w:rsidRDefault="009E4127" w:rsidP="009E4127"/>
    <w:p w14:paraId="5BAAD6F4" w14:textId="77777777" w:rsidR="009E4127" w:rsidRPr="009E4127" w:rsidRDefault="008A63C1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7FFB2CA" wp14:editId="777A9CA3">
                <wp:simplePos x="0" y="0"/>
                <wp:positionH relativeFrom="column">
                  <wp:posOffset>69325</wp:posOffset>
                </wp:positionH>
                <wp:positionV relativeFrom="paragraph">
                  <wp:posOffset>100247</wp:posOffset>
                </wp:positionV>
                <wp:extent cx="2877820" cy="389614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820" cy="3896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7E2D4" w14:textId="77777777" w:rsidR="008A63C1" w:rsidRPr="008A63C1" w:rsidRDefault="008A63C1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8A63C1">
                              <w:rPr>
                                <w:b/>
                                <w:sz w:val="32"/>
                              </w:rPr>
                              <w:t>Self-Care and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48905" id="_x0000_s1027" type="#_x0000_t202" style="position:absolute;left:0;text-align:left;margin-left:5.45pt;margin-top:7.9pt;width:226.6pt;height:30.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" filled="f" stroked="f">
                <v:textbox>
                  <w:txbxContent>
                    <w:p w:rsidR="008A63C1" w:rsidRPr="008A63C1" w:rsidRDefault="008A63C1">
                      <w:pPr>
                        <w:rPr>
                          <w:b/>
                          <w:sz w:val="32"/>
                        </w:rPr>
                      </w:pPr>
                      <w:r w:rsidRPr="008A63C1">
                        <w:rPr>
                          <w:b/>
                          <w:sz w:val="32"/>
                        </w:rPr>
                        <w:t>Self-Care and Independence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5D80E54" wp14:editId="3CAA82C2">
                <wp:simplePos x="0" y="0"/>
                <wp:positionH relativeFrom="column">
                  <wp:posOffset>3862098</wp:posOffset>
                </wp:positionH>
                <wp:positionV relativeFrom="paragraph">
                  <wp:posOffset>100246</wp:posOffset>
                </wp:positionV>
                <wp:extent cx="2878373" cy="405517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8373" cy="405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57B1E" w14:textId="77777777" w:rsidR="008A63C1" w:rsidRPr="008A63C1" w:rsidRDefault="008A63C1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Playing with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EB290" id="_x0000_s1028" type="#_x0000_t202" style="position:absolute;left:0;text-align:left;margin-left:304.1pt;margin-top:7.9pt;width:226.65pt;height:31.9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" filled="f" stroked="f">
                <v:textbox>
                  <w:txbxContent>
                    <w:p w:rsidR="008A63C1" w:rsidRPr="008A63C1" w:rsidRDefault="008A63C1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Playing with Others</w:t>
                      </w:r>
                    </w:p>
                  </w:txbxContent>
                </v:textbox>
              </v:shape>
            </w:pict>
          </mc:Fallback>
        </mc:AlternateContent>
      </w:r>
    </w:p>
    <w:p w14:paraId="4405257C" w14:textId="77777777" w:rsidR="009E4127" w:rsidRPr="009E4127" w:rsidRDefault="00881C3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46728EF" wp14:editId="349A5E92">
                <wp:simplePos x="0" y="0"/>
                <wp:positionH relativeFrom="margin">
                  <wp:posOffset>4211955</wp:posOffset>
                </wp:positionH>
                <wp:positionV relativeFrom="paragraph">
                  <wp:posOffset>278903</wp:posOffset>
                </wp:positionV>
                <wp:extent cx="2536466" cy="8825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6466" cy="882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32BB5" w14:textId="77777777" w:rsidR="00881C3A" w:rsidRDefault="00881C3A" w:rsidP="00881C3A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 xml:space="preserve">I join in </w:t>
                            </w:r>
                            <w:r w:rsidRPr="00881C3A">
                              <w:t>games</w:t>
                            </w:r>
                            <w:r>
                              <w:t xml:space="preserve"> and activities with other people.</w:t>
                            </w:r>
                          </w:p>
                          <w:p w14:paraId="6440BE5B" w14:textId="77777777" w:rsidR="00881C3A" w:rsidRDefault="00881C3A" w:rsidP="00881C3A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share and take turns.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1A558" id="_x0000_s1029" type="#_x0000_t202" style="position:absolute;left:0;text-align:left;margin-left:331.65pt;margin-top:21.95pt;width:199.7pt;height:69.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" filled="f" stroked="f">
                <v:textbox>
                  <w:txbxContent>
                    <w:p w:rsidR="00881C3A" w:rsidRDefault="00881C3A" w:rsidP="00881C3A">
                      <w:pPr>
                        <w:pStyle w:val="Bullets-Twinkl"/>
                        <w:spacing w:after="0" w:line="276" w:lineRule="auto"/>
                      </w:pPr>
                      <w:r>
                        <w:t xml:space="preserve">I join in </w:t>
                      </w:r>
                      <w:r w:rsidRPr="00881C3A">
                        <w:t>games</w:t>
                      </w:r>
                      <w:r>
                        <w:t xml:space="preserve"> and activities with other people.</w:t>
                      </w:r>
                    </w:p>
                    <w:p w:rsidR="00881C3A" w:rsidRDefault="00881C3A" w:rsidP="00881C3A">
                      <w:pPr>
                        <w:pStyle w:val="Bullets-Twinkl"/>
                        <w:spacing w:after="0" w:line="276" w:lineRule="auto"/>
                      </w:pPr>
                      <w:r>
                        <w:t>I can share and take turns.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7BCD88" w14:textId="77777777" w:rsidR="009E4127" w:rsidRPr="009E4127" w:rsidRDefault="00A5475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212AE9B9" wp14:editId="06551A27">
                <wp:simplePos x="0" y="0"/>
                <wp:positionH relativeFrom="column">
                  <wp:posOffset>77277</wp:posOffset>
                </wp:positionH>
                <wp:positionV relativeFrom="paragraph">
                  <wp:posOffset>124928</wp:posOffset>
                </wp:positionV>
                <wp:extent cx="2806700" cy="2552369"/>
                <wp:effectExtent l="0" t="0" r="0" b="6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25523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FECFC" w14:textId="77777777" w:rsidR="00087EDC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wash and dry my hands.</w:t>
                            </w:r>
                          </w:p>
                          <w:p w14:paraId="147346A8" w14:textId="77777777" w:rsidR="00A5475E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wipe my nose.</w:t>
                            </w:r>
                          </w:p>
                          <w:p w14:paraId="256A5CF8" w14:textId="77777777" w:rsidR="00A5475E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put on/fasten my coat and shoes.</w:t>
                            </w:r>
                          </w:p>
                          <w:p w14:paraId="7C7D69EF" w14:textId="77777777" w:rsidR="00A5475E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use the toilet.</w:t>
                            </w:r>
                          </w:p>
                          <w:p w14:paraId="7255FFD7" w14:textId="77777777" w:rsidR="00A5475E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am learning to dress/undress – this will help me change for PE.</w:t>
                            </w:r>
                          </w:p>
                          <w:p w14:paraId="6844CB6C" w14:textId="77777777" w:rsidR="00A5475E" w:rsidRDefault="00A5475E" w:rsidP="00A5475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am happy to be away from my parents or carers. I know they will be back soon.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678A6" id="_x0000_s1030" type="#_x0000_t202" style="position:absolute;left:0;text-align:left;margin-left:6.1pt;margin-top:9.85pt;width:221pt;height:200.9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" filled="f" stroked="f">
                <v:textbox>
                  <w:txbxContent>
                    <w:p w:rsidR="00087EDC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can wash and dry my hands.</w:t>
                      </w:r>
                    </w:p>
                    <w:p w:rsidR="00A5475E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can wipe my nose.</w:t>
                      </w:r>
                    </w:p>
                    <w:p w:rsidR="00A5475E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can put on/fasten my coat and shoes.</w:t>
                      </w:r>
                    </w:p>
                    <w:p w:rsidR="00A5475E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can use the toilet.</w:t>
                      </w:r>
                    </w:p>
                    <w:p w:rsidR="00A5475E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am learning to dress/undress – this will help me change for PE.</w:t>
                      </w:r>
                    </w:p>
                    <w:p w:rsidR="00A5475E" w:rsidRDefault="00A5475E" w:rsidP="00A5475E">
                      <w:pPr>
                        <w:pStyle w:val="Bullets-Twinkl"/>
                        <w:spacing w:after="0" w:line="276" w:lineRule="auto"/>
                      </w:pPr>
                      <w:r>
                        <w:t>I am happy to be away from my parents or carers. I know they will be back soon.</w:t>
                      </w:r>
                    </w:p>
                  </w:txbxContent>
                </v:textbox>
              </v:shape>
            </w:pict>
          </mc:Fallback>
        </mc:AlternateContent>
      </w:r>
    </w:p>
    <w:p w14:paraId="6C8898D2" w14:textId="77777777" w:rsidR="009E4127" w:rsidRPr="009E4127" w:rsidRDefault="009E4127" w:rsidP="009E4127"/>
    <w:p w14:paraId="4F5B95E4" w14:textId="77777777" w:rsidR="009E4127" w:rsidRPr="009E4127" w:rsidRDefault="00B21E25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9D909A3" wp14:editId="66535FEB">
                <wp:simplePos x="0" y="0"/>
                <wp:positionH relativeFrom="column">
                  <wp:posOffset>3151174</wp:posOffset>
                </wp:positionH>
                <wp:positionV relativeFrom="paragraph">
                  <wp:posOffset>273685</wp:posOffset>
                </wp:positionV>
                <wp:extent cx="2877820" cy="40513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82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23FF3" w14:textId="77777777" w:rsidR="00B21E25" w:rsidRPr="008A63C1" w:rsidRDefault="00B21E25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Speaking and 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102D0" id="Text Box 3" o:spid="_x0000_s1031" type="#_x0000_t202" style="position:absolute;left:0;text-align:left;margin-left:248.1pt;margin-top:21.55pt;width:226.6pt;height:31.9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" filled="f" stroked="f">
                <v:textbox>
                  <w:txbxContent>
                    <w:p w:rsidR="00B21E25" w:rsidRPr="008A63C1" w:rsidRDefault="00B21E25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Speaking and Listening</w:t>
                      </w:r>
                    </w:p>
                  </w:txbxContent>
                </v:textbox>
              </v:shape>
            </w:pict>
          </mc:Fallback>
        </mc:AlternateContent>
      </w:r>
    </w:p>
    <w:p w14:paraId="0792315C" w14:textId="77777777" w:rsidR="009E4127" w:rsidRPr="009E4127" w:rsidRDefault="00B21E25" w:rsidP="00B21E25">
      <w:pPr>
        <w:tabs>
          <w:tab w:val="left" w:pos="6123"/>
        </w:tabs>
      </w:pPr>
      <w:r>
        <w:tab/>
      </w:r>
    </w:p>
    <w:p w14:paraId="0E7C4E9F" w14:textId="77777777" w:rsidR="009E4127" w:rsidRPr="009E4127" w:rsidRDefault="002B096C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2793B2EF" wp14:editId="68443843">
                <wp:simplePos x="0" y="0"/>
                <wp:positionH relativeFrom="margin">
                  <wp:posOffset>3194050</wp:posOffset>
                </wp:positionH>
                <wp:positionV relativeFrom="paragraph">
                  <wp:posOffset>68884</wp:posOffset>
                </wp:positionV>
                <wp:extent cx="3530379" cy="1041620"/>
                <wp:effectExtent l="0" t="0" r="0" b="63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379" cy="104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2192B" w14:textId="77777777" w:rsidR="002B096C" w:rsidRDefault="002B096C" w:rsidP="002B096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talk about my ideas, needs and feelings.</w:t>
                            </w:r>
                          </w:p>
                          <w:p w14:paraId="26CC7059" w14:textId="77777777" w:rsidR="002B096C" w:rsidRDefault="002B096C" w:rsidP="002B096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ask a grown-up for help.</w:t>
                            </w:r>
                          </w:p>
                          <w:p w14:paraId="0BFEC533" w14:textId="77777777" w:rsidR="002B096C" w:rsidRDefault="002B096C" w:rsidP="002B096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follow simple instructions.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4BB3C" id="_x0000_s1032" type="#_x0000_t202" style="position:absolute;left:0;text-align:left;margin-left:251.5pt;margin-top:5.4pt;width:278pt;height:82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" filled="f" stroked="f">
                <v:textbox>
                  <w:txbxContent>
                    <w:p w:rsidR="002B096C" w:rsidRDefault="002B096C" w:rsidP="002B096C">
                      <w:pPr>
                        <w:pStyle w:val="Bullets-Twinkl"/>
                        <w:spacing w:after="0" w:line="276" w:lineRule="auto"/>
                      </w:pPr>
                      <w:r>
                        <w:t>I can talk about my ideas, needs and feelings.</w:t>
                      </w:r>
                    </w:p>
                    <w:p w:rsidR="002B096C" w:rsidRDefault="002B096C" w:rsidP="002B096C">
                      <w:pPr>
                        <w:pStyle w:val="Bullets-Twinkl"/>
                        <w:spacing w:after="0" w:line="276" w:lineRule="auto"/>
                      </w:pPr>
                      <w:r>
                        <w:t>I can ask a grown-up for help.</w:t>
                      </w:r>
                    </w:p>
                    <w:p w:rsidR="002B096C" w:rsidRDefault="002B096C" w:rsidP="002B096C">
                      <w:pPr>
                        <w:pStyle w:val="Bullets-Twinkl"/>
                        <w:spacing w:after="0" w:line="276" w:lineRule="auto"/>
                      </w:pPr>
                      <w:r>
                        <w:t>I can follow simple instructions.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E0E614" w14:textId="77777777" w:rsidR="009E4127" w:rsidRPr="009E4127" w:rsidRDefault="009E4127" w:rsidP="009E4127"/>
    <w:p w14:paraId="3BE76F92" w14:textId="77777777" w:rsidR="009E4127" w:rsidRPr="009E4127" w:rsidRDefault="009E4127" w:rsidP="009E4127"/>
    <w:p w14:paraId="38B019DE" w14:textId="77777777" w:rsidR="009E4127" w:rsidRPr="009E4127" w:rsidRDefault="00E30450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C2F6072" wp14:editId="6093C3CA">
                <wp:simplePos x="0" y="0"/>
                <wp:positionH relativeFrom="column">
                  <wp:posOffset>3878000</wp:posOffset>
                </wp:positionH>
                <wp:positionV relativeFrom="paragraph">
                  <wp:posOffset>276197</wp:posOffset>
                </wp:positionV>
                <wp:extent cx="2130398" cy="4051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0398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222C7" w14:textId="77777777" w:rsidR="00E30450" w:rsidRPr="008A63C1" w:rsidRDefault="00E30450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Eating and Drinking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5892F" id="Text Box 4" o:spid="_x0000_s1033" type="#_x0000_t202" style="position:absolute;left:0;text-align:left;margin-left:305.35pt;margin-top:21.75pt;width:167.75pt;height:31.9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" filled="f" stroked="f">
                <v:textbox>
                  <w:txbxContent>
                    <w:p w:rsidR="00E30450" w:rsidRPr="008A63C1" w:rsidRDefault="00E30450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Eating and Drinking</w:t>
                      </w:r>
                    </w:p>
                  </w:txbxContent>
                </v:textbox>
              </v:shape>
            </w:pict>
          </mc:Fallback>
        </mc:AlternateContent>
      </w:r>
    </w:p>
    <w:p w14:paraId="56DD2DB8" w14:textId="77777777" w:rsidR="009E4127" w:rsidRPr="009E4127" w:rsidRDefault="009E4127" w:rsidP="009E4127"/>
    <w:p w14:paraId="7E2FBE09" w14:textId="77777777" w:rsidR="009E4127" w:rsidRPr="009E4127" w:rsidRDefault="0017246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1FCAF613" wp14:editId="484EFAA3">
                <wp:simplePos x="0" y="0"/>
                <wp:positionH relativeFrom="margin">
                  <wp:posOffset>108585</wp:posOffset>
                </wp:positionH>
                <wp:positionV relativeFrom="paragraph">
                  <wp:posOffset>181417</wp:posOffset>
                </wp:positionV>
                <wp:extent cx="5732890" cy="787179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890" cy="787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C29C8" w14:textId="77777777" w:rsidR="0017246A" w:rsidRDefault="0017246A" w:rsidP="0017246A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 xml:space="preserve">I can use a spoon, </w:t>
                            </w:r>
                            <w:proofErr w:type="gramStart"/>
                            <w:r>
                              <w:t>knife</w:t>
                            </w:r>
                            <w:proofErr w:type="gramEnd"/>
                            <w:r>
                              <w:t xml:space="preserve"> and fork.</w:t>
                            </w:r>
                          </w:p>
                          <w:p w14:paraId="5F0BB76B" w14:textId="77777777" w:rsidR="0017246A" w:rsidRDefault="0017246A" w:rsidP="0017246A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open my lunch box as well as wrappers and packaging.</w:t>
                            </w:r>
                          </w:p>
                          <w:p w14:paraId="5F8874F0" w14:textId="77777777" w:rsidR="0017246A" w:rsidRDefault="0017246A" w:rsidP="0017246A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 xml:space="preserve">I can drink from a water bottle, </w:t>
                            </w:r>
                            <w:proofErr w:type="gramStart"/>
                            <w:r>
                              <w:t>carton</w:t>
                            </w:r>
                            <w:proofErr w:type="gramEnd"/>
                            <w:r>
                              <w:t xml:space="preserve"> or open cup.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404D1" id="_x0000_s1034" type="#_x0000_t202" style="position:absolute;left:0;text-align:left;margin-left:8.55pt;margin-top:14.3pt;width:451.4pt;height:62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" filled="f" stroked="f">
                <v:textbox>
                  <w:txbxContent>
                    <w:p w:rsidR="0017246A" w:rsidRDefault="0017246A" w:rsidP="0017246A">
                      <w:pPr>
                        <w:pStyle w:val="Bullets-Twinkl"/>
                        <w:spacing w:after="0" w:line="276" w:lineRule="auto"/>
                      </w:pPr>
                      <w:r>
                        <w:t>I can use a spoon, knife and fork.</w:t>
                      </w:r>
                    </w:p>
                    <w:p w:rsidR="0017246A" w:rsidRDefault="0017246A" w:rsidP="0017246A">
                      <w:pPr>
                        <w:pStyle w:val="Bullets-Twinkl"/>
                        <w:spacing w:after="0" w:line="276" w:lineRule="auto"/>
                      </w:pPr>
                      <w:r>
                        <w:t>I can open my lunch box as well as wrappers and packaging.</w:t>
                      </w:r>
                    </w:p>
                    <w:p w:rsidR="0017246A" w:rsidRDefault="0017246A" w:rsidP="0017246A">
                      <w:pPr>
                        <w:pStyle w:val="Bullets-Twinkl"/>
                        <w:spacing w:after="0" w:line="276" w:lineRule="auto"/>
                      </w:pPr>
                      <w:r>
                        <w:t>I can drink from a water bottle, carton or open cup.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9A6971" w14:textId="77777777" w:rsidR="009E4127" w:rsidRPr="009E4127" w:rsidRDefault="009E4127" w:rsidP="009E4127"/>
    <w:p w14:paraId="26CBC56E" w14:textId="77777777" w:rsidR="009E4127" w:rsidRPr="009E4127" w:rsidRDefault="009E4127" w:rsidP="009E4127"/>
    <w:p w14:paraId="7261DB55" w14:textId="77777777" w:rsidR="009E4127" w:rsidRPr="009E4127" w:rsidRDefault="001E03A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18F220D9" wp14:editId="1BE2F24F">
                <wp:simplePos x="0" y="0"/>
                <wp:positionH relativeFrom="column">
                  <wp:posOffset>3423920</wp:posOffset>
                </wp:positionH>
                <wp:positionV relativeFrom="paragraph">
                  <wp:posOffset>242901</wp:posOffset>
                </wp:positionV>
                <wp:extent cx="2129790" cy="40513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79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3B8E2" w14:textId="77777777" w:rsidR="001E03AA" w:rsidRPr="008A63C1" w:rsidRDefault="001E03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Reading and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1449D" id="Text Box 5" o:spid="_x0000_s1035" type="#_x0000_t202" style="position:absolute;left:0;text-align:left;margin-left:269.6pt;margin-top:19.15pt;width:167.7pt;height:31.9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" filled="f" stroked="f">
                <v:textbox>
                  <w:txbxContent>
                    <w:p w:rsidR="001E03AA" w:rsidRPr="008A63C1" w:rsidRDefault="001E03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Reading and Writing</w:t>
                      </w:r>
                    </w:p>
                  </w:txbxContent>
                </v:textbox>
              </v:shape>
            </w:pict>
          </mc:Fallback>
        </mc:AlternateContent>
      </w:r>
    </w:p>
    <w:p w14:paraId="2F284BEF" w14:textId="77777777" w:rsidR="009E4127" w:rsidRPr="009E4127" w:rsidRDefault="001E03A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6C76937E" wp14:editId="1C053DF7">
                <wp:simplePos x="0" y="0"/>
                <wp:positionH relativeFrom="column">
                  <wp:posOffset>2168470</wp:posOffset>
                </wp:positionH>
                <wp:positionV relativeFrom="paragraph">
                  <wp:posOffset>215707</wp:posOffset>
                </wp:positionV>
                <wp:extent cx="1024558" cy="40513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558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1D6AD" w14:textId="77777777" w:rsidR="001E03AA" w:rsidRPr="008A63C1" w:rsidRDefault="001E03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51EC3" id="Text Box 7" o:spid="_x0000_s1036" type="#_x0000_t202" style="position:absolute;left:0;text-align:left;margin-left:170.75pt;margin-top:17pt;width:80.65pt;height:31.9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" filled="f" stroked="f">
                <v:textbox>
                  <w:txbxContent>
                    <w:p w:rsidR="001E03AA" w:rsidRPr="008A63C1" w:rsidRDefault="001E03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</w:p>
    <w:p w14:paraId="37F5D3A3" w14:textId="77777777" w:rsidR="009E4127" w:rsidRDefault="00FE6A3C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1026E382" wp14:editId="3EF29D3C">
                <wp:simplePos x="0" y="0"/>
                <wp:positionH relativeFrom="margin">
                  <wp:posOffset>3463925</wp:posOffset>
                </wp:positionH>
                <wp:positionV relativeFrom="paragraph">
                  <wp:posOffset>178766</wp:posOffset>
                </wp:positionV>
                <wp:extent cx="3339548" cy="1256306"/>
                <wp:effectExtent l="0" t="0" r="0" b="12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9548" cy="12563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CA68" w14:textId="77777777" w:rsidR="00FE6A3C" w:rsidRDefault="00FE6A3C" w:rsidP="00FE6A3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recognise/read my name.</w:t>
                            </w:r>
                          </w:p>
                          <w:p w14:paraId="2CBFA9A6" w14:textId="77777777" w:rsidR="00FE6A3C" w:rsidRDefault="00FE6A3C" w:rsidP="00FE6A3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hold a pencil to draw.</w:t>
                            </w:r>
                          </w:p>
                          <w:p w14:paraId="4FDC076E" w14:textId="77777777" w:rsidR="00FE6A3C" w:rsidRDefault="00FE6A3C" w:rsidP="00FE6A3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am learning to write my name.</w:t>
                            </w:r>
                          </w:p>
                          <w:p w14:paraId="4715D90B" w14:textId="77777777" w:rsidR="00FE6A3C" w:rsidRDefault="00FE6A3C" w:rsidP="00FE6A3C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enjoy listening to stories and rhymes.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DA856" id="_x0000_s1037" type="#_x0000_t202" style="position:absolute;left:0;text-align:left;margin-left:272.75pt;margin-top:14.1pt;width:262.95pt;height:98.9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" filled="f" stroked="f">
                <v:textbox>
                  <w:txbxContent>
                    <w:p w:rsidR="00FE6A3C" w:rsidRDefault="00FE6A3C" w:rsidP="00FE6A3C">
                      <w:pPr>
                        <w:pStyle w:val="Bullets-Twinkl"/>
                        <w:spacing w:after="0" w:line="276" w:lineRule="auto"/>
                      </w:pPr>
                      <w:r>
                        <w:t>I can recognise/read my name.</w:t>
                      </w:r>
                    </w:p>
                    <w:p w:rsidR="00FE6A3C" w:rsidRDefault="00FE6A3C" w:rsidP="00FE6A3C">
                      <w:pPr>
                        <w:pStyle w:val="Bullets-Twinkl"/>
                        <w:spacing w:after="0" w:line="276" w:lineRule="auto"/>
                      </w:pPr>
                      <w:r>
                        <w:t>I can hold a pencil to draw.</w:t>
                      </w:r>
                    </w:p>
                    <w:p w:rsidR="00FE6A3C" w:rsidRDefault="00FE6A3C" w:rsidP="00FE6A3C">
                      <w:pPr>
                        <w:pStyle w:val="Bullets-Twinkl"/>
                        <w:spacing w:after="0" w:line="276" w:lineRule="auto"/>
                      </w:pPr>
                      <w:r>
                        <w:t>I am learning to write my name.</w:t>
                      </w:r>
                    </w:p>
                    <w:p w:rsidR="00FE6A3C" w:rsidRDefault="00FE6A3C" w:rsidP="00FE6A3C">
                      <w:pPr>
                        <w:pStyle w:val="Bullets-Twinkl"/>
                        <w:spacing w:after="0" w:line="276" w:lineRule="auto"/>
                      </w:pPr>
                      <w:r>
                        <w:t>I enjoy listening to stories and rhymes.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C4D673" w14:textId="77777777" w:rsidR="009E4127" w:rsidRDefault="000E771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C86EAAC" wp14:editId="5EE5CD8E">
                <wp:simplePos x="0" y="0"/>
                <wp:positionH relativeFrom="margin">
                  <wp:posOffset>37465</wp:posOffset>
                </wp:positionH>
                <wp:positionV relativeFrom="paragraph">
                  <wp:posOffset>24434</wp:posOffset>
                </wp:positionV>
                <wp:extent cx="3180522" cy="1256306"/>
                <wp:effectExtent l="0" t="0" r="0" b="12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522" cy="12563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32736" w14:textId="77777777" w:rsidR="000E771E" w:rsidRDefault="000E771E" w:rsidP="000E771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count a small number of items.</w:t>
                            </w:r>
                          </w:p>
                          <w:p w14:paraId="69B425AC" w14:textId="77777777" w:rsidR="000E771E" w:rsidRDefault="000E771E" w:rsidP="000E771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like singing number rhymes or songs.</w:t>
                            </w:r>
                          </w:p>
                          <w:p w14:paraId="3F16166B" w14:textId="77777777" w:rsidR="000E771E" w:rsidRDefault="000E771E" w:rsidP="000E771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am learning to say numbers to ten.</w:t>
                            </w:r>
                          </w:p>
                          <w:p w14:paraId="4D66E608" w14:textId="77777777" w:rsidR="000E771E" w:rsidRDefault="000E771E" w:rsidP="000E771E">
                            <w:pPr>
                              <w:pStyle w:val="Bullets-Twinkl"/>
                              <w:spacing w:after="0" w:line="276" w:lineRule="auto"/>
                            </w:pPr>
                            <w:r>
                              <w:t>I can recognise some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FA643" id="_x0000_s1038" type="#_x0000_t202" style="position:absolute;left:0;text-align:left;margin-left:2.95pt;margin-top:1.9pt;width:250.45pt;height:98.9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" filled="f" stroked="f">
                <v:textbox>
                  <w:txbxContent>
                    <w:p w:rsidR="000E771E" w:rsidRDefault="000E771E" w:rsidP="000E771E">
                      <w:pPr>
                        <w:pStyle w:val="Bullets-Twinkl"/>
                        <w:spacing w:after="0" w:line="276" w:lineRule="auto"/>
                      </w:pPr>
                      <w:r>
                        <w:t>I can count a small number of items.</w:t>
                      </w:r>
                    </w:p>
                    <w:p w:rsidR="000E771E" w:rsidRDefault="000E771E" w:rsidP="000E771E">
                      <w:pPr>
                        <w:pStyle w:val="Bullets-Twinkl"/>
                        <w:spacing w:after="0" w:line="276" w:lineRule="auto"/>
                      </w:pPr>
                      <w:r>
                        <w:t>I like singing number rhymes or songs.</w:t>
                      </w:r>
                    </w:p>
                    <w:p w:rsidR="000E771E" w:rsidRDefault="000E771E" w:rsidP="000E771E">
                      <w:pPr>
                        <w:pStyle w:val="Bullets-Twinkl"/>
                        <w:spacing w:after="0" w:line="276" w:lineRule="auto"/>
                      </w:pPr>
                      <w:r>
                        <w:t>I am learning to say numbers to ten.</w:t>
                      </w:r>
                    </w:p>
                    <w:p w:rsidR="000E771E" w:rsidRDefault="000E771E" w:rsidP="000E771E">
                      <w:pPr>
                        <w:pStyle w:val="Bullets-Twinkl"/>
                        <w:spacing w:after="0" w:line="276" w:lineRule="auto"/>
                      </w:pPr>
                      <w:r>
                        <w:t>I can recognise some numbers.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63E97F" w14:textId="77777777" w:rsidR="00B8626B" w:rsidRPr="009E4127" w:rsidRDefault="00B8626B" w:rsidP="009E4127"/>
    <w:sectPr w:rsidR="00B8626B" w:rsidRPr="009E4127" w:rsidSect="00B8626B">
      <w:headerReference w:type="default" r:id="rId8"/>
      <w:footerReference w:type="default" r:id="rId9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EFCDC" w14:textId="77777777" w:rsidR="00C224DC" w:rsidRDefault="00C224DC" w:rsidP="00DD5720">
      <w:r>
        <w:separator/>
      </w:r>
    </w:p>
  </w:endnote>
  <w:endnote w:type="continuationSeparator" w:id="0">
    <w:p w14:paraId="22B2DBFF" w14:textId="77777777" w:rsidR="00C224DC" w:rsidRDefault="00C224D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2A7469A-2B43-4A68-889E-DF7A834D6E32}"/>
    <w:embedBold r:id="rId2" w:fontKey="{404CC3C7-493B-4865-89B3-2C8D5654CE4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79C32FE8-AAC5-4C0B-A51F-5322248F8952}"/>
    <w:embedBold r:id="rId4" w:fontKey="{E10EEAE3-837E-4BA0-A65C-3E7D839F4799}"/>
    <w:embedItalic r:id="rId5" w:fontKey="{2E8251AC-94D9-4527-9E2E-FB186C327C62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altName w:val="Aria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0279CDF3-ECD1-42BD-BF1C-9D1DDC4DA39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7926" w14:textId="77777777" w:rsidR="008C227E" w:rsidRDefault="008C227E" w:rsidP="009E4127">
    <w:pPr>
      <w:pStyle w:val="Header"/>
    </w:pPr>
  </w:p>
  <w:p w14:paraId="5EAA825E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BB134" w14:textId="77777777" w:rsidR="00C224DC" w:rsidRDefault="00C224DC" w:rsidP="00DD5720">
      <w:r>
        <w:separator/>
      </w:r>
    </w:p>
  </w:footnote>
  <w:footnote w:type="continuationSeparator" w:id="0">
    <w:p w14:paraId="34E40438" w14:textId="77777777" w:rsidR="00C224DC" w:rsidRDefault="00C224D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5914C" w14:textId="77777777" w:rsidR="00C224DC" w:rsidRDefault="00C224D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3DCDB7C" wp14:editId="7ADD11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675" cy="10690860"/>
          <wp:effectExtent l="0" t="0" r="317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13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4DC"/>
    <w:rsid w:val="00025835"/>
    <w:rsid w:val="0003405A"/>
    <w:rsid w:val="00067C79"/>
    <w:rsid w:val="00087EDC"/>
    <w:rsid w:val="000E771E"/>
    <w:rsid w:val="000F227B"/>
    <w:rsid w:val="000F793E"/>
    <w:rsid w:val="0017246A"/>
    <w:rsid w:val="00173124"/>
    <w:rsid w:val="00190479"/>
    <w:rsid w:val="001A77E0"/>
    <w:rsid w:val="001B7D7D"/>
    <w:rsid w:val="001E03AA"/>
    <w:rsid w:val="00254D95"/>
    <w:rsid w:val="00277727"/>
    <w:rsid w:val="002B096C"/>
    <w:rsid w:val="003118CF"/>
    <w:rsid w:val="00326698"/>
    <w:rsid w:val="00344899"/>
    <w:rsid w:val="00390382"/>
    <w:rsid w:val="003905EB"/>
    <w:rsid w:val="003A6A65"/>
    <w:rsid w:val="003C0267"/>
    <w:rsid w:val="00411653"/>
    <w:rsid w:val="00412284"/>
    <w:rsid w:val="004264D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D108B"/>
    <w:rsid w:val="00763739"/>
    <w:rsid w:val="00872C5C"/>
    <w:rsid w:val="00874EB6"/>
    <w:rsid w:val="00881C3A"/>
    <w:rsid w:val="00886FE1"/>
    <w:rsid w:val="008A63C1"/>
    <w:rsid w:val="008C138D"/>
    <w:rsid w:val="008C227E"/>
    <w:rsid w:val="008E0754"/>
    <w:rsid w:val="0098564A"/>
    <w:rsid w:val="0099473A"/>
    <w:rsid w:val="009C47B0"/>
    <w:rsid w:val="009D6608"/>
    <w:rsid w:val="009E4127"/>
    <w:rsid w:val="009F5EEC"/>
    <w:rsid w:val="00A00327"/>
    <w:rsid w:val="00A5475E"/>
    <w:rsid w:val="00A72ECB"/>
    <w:rsid w:val="00AC3604"/>
    <w:rsid w:val="00B21E25"/>
    <w:rsid w:val="00B8626B"/>
    <w:rsid w:val="00C224DC"/>
    <w:rsid w:val="00CA3011"/>
    <w:rsid w:val="00CC0F47"/>
    <w:rsid w:val="00CC6BF3"/>
    <w:rsid w:val="00CE75AA"/>
    <w:rsid w:val="00CF513F"/>
    <w:rsid w:val="00D90104"/>
    <w:rsid w:val="00DD5720"/>
    <w:rsid w:val="00E1404D"/>
    <w:rsid w:val="00E1443E"/>
    <w:rsid w:val="00E30450"/>
    <w:rsid w:val="00E376AA"/>
    <w:rsid w:val="00E4347C"/>
    <w:rsid w:val="00E62A7F"/>
    <w:rsid w:val="00EB6D1C"/>
    <w:rsid w:val="00ED71A2"/>
    <w:rsid w:val="00F376A9"/>
    <w:rsid w:val="00FD7A44"/>
    <w:rsid w:val="00FE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16B87C"/>
  <w15:chartTrackingRefBased/>
  <w15:docId w15:val="{8B9A2890-0C34-44DE-BC09-47BA08541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817DB-C4B7-4680-9A27-6967CAFD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Devon Homar</dc:creator>
  <cp:keywords/>
  <dc:description/>
  <cp:lastModifiedBy>Willow Class</cp:lastModifiedBy>
  <cp:revision>2</cp:revision>
  <cp:lastPrinted>2014-02-20T09:55:00Z</cp:lastPrinted>
  <dcterms:created xsi:type="dcterms:W3CDTF">2021-06-08T13:35:00Z</dcterms:created>
  <dcterms:modified xsi:type="dcterms:W3CDTF">2021-06-08T13:35:00Z</dcterms:modified>
</cp:coreProperties>
</file>